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bookmarkStart w:id="0" w:name="_GoBack"/>
                  <w:bookmarkEnd w:id="0"/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242F03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242F03">
              <w:rPr>
                <w:rFonts w:cs="B Lotus" w:hint="cs"/>
                <w:b/>
                <w:bCs/>
                <w:sz w:val="28"/>
                <w:rtl/>
                <w:lang w:bidi="fa-IR"/>
              </w:rPr>
              <w:t>نخود فرنگی</w:t>
            </w:r>
            <w:r w:rsidR="00055A4F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علوفه</w:t>
            </w:r>
            <w:r w:rsidR="00055A4F">
              <w:rPr>
                <w:rFonts w:cs="B Lotus"/>
                <w:b/>
                <w:bCs/>
                <w:sz w:val="28"/>
                <w:rtl/>
                <w:lang w:bidi="fa-IR"/>
              </w:rPr>
              <w:softHyphen/>
            </w:r>
            <w:r w:rsidR="00055A4F">
              <w:rPr>
                <w:rFonts w:cs="B Lotus" w:hint="cs"/>
                <w:b/>
                <w:bCs/>
                <w:sz w:val="28"/>
                <w:rtl/>
                <w:lang w:bidi="fa-IR"/>
              </w:rPr>
              <w:t>ای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22CF3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غیر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هیبرید</w:t>
            </w:r>
            <w:r w:rsidR="00B22CF3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0273A" w:rsidRDefault="0013649A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گروه رسیدگی: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3649A" w:rsidRDefault="0013649A" w:rsidP="00A628C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زودرس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میان 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دیررس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نوع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کشت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DC0E8F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آبی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دیم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A10978" w:rsidRDefault="00A10978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242F03" w:rsidRDefault="00242F03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1-4- تیپ رشد:</w:t>
            </w:r>
            <w:r w:rsidR="00A10978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A10978" w:rsidRDefault="00A10978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محدود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نامحدود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         </w:t>
            </w:r>
          </w:p>
          <w:p w:rsidR="00A10978" w:rsidRDefault="00A10978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A10978" w:rsidRDefault="00A10978" w:rsidP="0039575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</w:t>
            </w:r>
            <w:r w:rsidR="00395754">
              <w:rPr>
                <w:rFonts w:cs="B Lotus" w:hint="cs"/>
                <w:color w:val="000000"/>
                <w:sz w:val="20"/>
                <w:szCs w:val="22"/>
                <w:rtl/>
              </w:rPr>
              <w:t>5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- فصل کشت: </w:t>
            </w:r>
          </w:p>
          <w:p w:rsidR="00B22CF3" w:rsidRDefault="00A10978" w:rsidP="00A10978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sz w:val="22"/>
                <w:szCs w:val="22"/>
                <w:rtl/>
              </w:rPr>
              <w:t>بهاره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>پاییزه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</w:p>
          <w:p w:rsidR="00B22CF3" w:rsidRDefault="00A10978" w:rsidP="00A10978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</w:p>
          <w:p w:rsidR="00B22CF3" w:rsidRDefault="00B22CF3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1-6- اقلیم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softHyphen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های مناسب کشت: </w:t>
            </w:r>
          </w:p>
          <w:p w:rsidR="00B22CF3" w:rsidRDefault="00B22CF3" w:rsidP="00B22CF3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sz w:val="22"/>
                <w:szCs w:val="22"/>
                <w:rtl/>
              </w:rPr>
              <w:t>گرم و خشک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>گرم و مرطوب جنوب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  <w:r>
              <w:rPr>
                <w:rFonts w:cs="B Lotus" w:hint="cs"/>
                <w:sz w:val="22"/>
                <w:szCs w:val="22"/>
                <w:rtl/>
              </w:rPr>
              <w:t>معتدل خزری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>سرد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>
              <w:rPr>
                <w:rFonts w:cs="B Lotus" w:hint="cs"/>
                <w:sz w:val="22"/>
                <w:szCs w:val="22"/>
                <w:rtl/>
              </w:rPr>
              <w:t xml:space="preserve">     سایر (ذکر شود).........</w:t>
            </w:r>
          </w:p>
          <w:p w:rsidR="00A10978" w:rsidRDefault="00A10978" w:rsidP="00A1097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   </w:t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A10978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B22CF3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جغرافیایی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A10978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72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CF3" w:rsidRDefault="00B22CF3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B36E98" w:rsidRPr="00166B3C" w:rsidRDefault="00B36E98" w:rsidP="00B36E98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lastRenderedPageBreak/>
              <w:t>3</w:t>
            </w:r>
            <w:r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</w:t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2-</w:t>
            </w:r>
            <w:r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ویژگی</w:t>
            </w:r>
            <w: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  <w:softHyphen/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های برتر رقم برای آزمون (ویژگی</w:t>
            </w:r>
            <w: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  <w:softHyphen/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های مورد ادعا در بررسی</w:t>
            </w:r>
            <w: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  <w:softHyphen/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های فنی رقم ارزیابی می</w:t>
            </w:r>
            <w: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  <w:softHyphen/>
            </w: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شود و در صورت عدم احراز، رقم پذیرفته نخواهد شد) </w:t>
            </w:r>
            <w:r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Default="00A628C3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A6517" w:rsidRDefault="00CA6517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7D7E3E" w:rsidRDefault="007D7E3E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B36E98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در صورت وجود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شرايط وي‍ژه براي کاشتن رقم يا انجام آزمايش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،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ذکر شود.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Pr="00166B3C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4E7660" w:rsidRDefault="00F66FDE" w:rsidP="004E7660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 شده باشد، مگر اينكه موسسه درخواست اعمال چنين تيماري را داده باشد.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كننده: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1szQzNTExNjZR0lEKTi0uzszPAykwrAUAKSIuZiwAAAA="/>
  </w:docVars>
  <w:rsids>
    <w:rsidRoot w:val="00AC6FD9"/>
    <w:rsid w:val="00055A4F"/>
    <w:rsid w:val="00074B2C"/>
    <w:rsid w:val="000A08D2"/>
    <w:rsid w:val="000B0FC4"/>
    <w:rsid w:val="000E555A"/>
    <w:rsid w:val="00110329"/>
    <w:rsid w:val="00117705"/>
    <w:rsid w:val="001331DE"/>
    <w:rsid w:val="0013649A"/>
    <w:rsid w:val="001E166B"/>
    <w:rsid w:val="00242F03"/>
    <w:rsid w:val="002C4E01"/>
    <w:rsid w:val="00352E8B"/>
    <w:rsid w:val="00395754"/>
    <w:rsid w:val="003B07FA"/>
    <w:rsid w:val="003C3BDB"/>
    <w:rsid w:val="00406408"/>
    <w:rsid w:val="0045510A"/>
    <w:rsid w:val="004756C0"/>
    <w:rsid w:val="004A36BB"/>
    <w:rsid w:val="004D4A5D"/>
    <w:rsid w:val="004E7660"/>
    <w:rsid w:val="00512AE2"/>
    <w:rsid w:val="00573137"/>
    <w:rsid w:val="005920B5"/>
    <w:rsid w:val="005934CE"/>
    <w:rsid w:val="005A6FFE"/>
    <w:rsid w:val="005C21F6"/>
    <w:rsid w:val="0061487A"/>
    <w:rsid w:val="00665A84"/>
    <w:rsid w:val="00696431"/>
    <w:rsid w:val="006D16B0"/>
    <w:rsid w:val="006D706F"/>
    <w:rsid w:val="0075152E"/>
    <w:rsid w:val="00782891"/>
    <w:rsid w:val="00791FA1"/>
    <w:rsid w:val="00792841"/>
    <w:rsid w:val="00795325"/>
    <w:rsid w:val="007D7E3E"/>
    <w:rsid w:val="008220B6"/>
    <w:rsid w:val="00874FF1"/>
    <w:rsid w:val="0088632C"/>
    <w:rsid w:val="008979A6"/>
    <w:rsid w:val="00897D01"/>
    <w:rsid w:val="00967C8A"/>
    <w:rsid w:val="009A1DEA"/>
    <w:rsid w:val="009B484D"/>
    <w:rsid w:val="009C6A3D"/>
    <w:rsid w:val="009C75A6"/>
    <w:rsid w:val="00A0286D"/>
    <w:rsid w:val="00A10978"/>
    <w:rsid w:val="00A42D18"/>
    <w:rsid w:val="00A439F9"/>
    <w:rsid w:val="00A628C3"/>
    <w:rsid w:val="00A94696"/>
    <w:rsid w:val="00AC6FD9"/>
    <w:rsid w:val="00B22CF3"/>
    <w:rsid w:val="00B36E98"/>
    <w:rsid w:val="00B3721B"/>
    <w:rsid w:val="00B91F82"/>
    <w:rsid w:val="00BC7C77"/>
    <w:rsid w:val="00C14353"/>
    <w:rsid w:val="00C56402"/>
    <w:rsid w:val="00CA6517"/>
    <w:rsid w:val="00CC10DD"/>
    <w:rsid w:val="00CE7EED"/>
    <w:rsid w:val="00D0273A"/>
    <w:rsid w:val="00D32C83"/>
    <w:rsid w:val="00DB39EB"/>
    <w:rsid w:val="00DB3EE6"/>
    <w:rsid w:val="00DC0E8F"/>
    <w:rsid w:val="00DC1E11"/>
    <w:rsid w:val="00EC229F"/>
    <w:rsid w:val="00EE4295"/>
    <w:rsid w:val="00F544EF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058601-C26B-4701-AB9B-0A725F4A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~WRA1572.as$</Template>
  <TotalTime>2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لیلا صادقی</cp:lastModifiedBy>
  <cp:revision>2</cp:revision>
  <cp:lastPrinted>2022-04-06T04:53:00Z</cp:lastPrinted>
  <dcterms:created xsi:type="dcterms:W3CDTF">2022-04-20T04:56:00Z</dcterms:created>
  <dcterms:modified xsi:type="dcterms:W3CDTF">2022-04-20T04:56:00Z</dcterms:modified>
</cp:coreProperties>
</file>